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ED" w:rsidRPr="007D329C" w:rsidRDefault="000C3AED" w:rsidP="007D329C">
      <w:pPr>
        <w:jc w:val="center"/>
        <w:rPr>
          <w:b/>
          <w:sz w:val="48"/>
          <w:szCs w:val="48"/>
        </w:rPr>
      </w:pPr>
      <w:r w:rsidRPr="007D329C">
        <w:rPr>
          <w:rFonts w:hint="eastAsia"/>
          <w:b/>
          <w:sz w:val="48"/>
          <w:szCs w:val="48"/>
        </w:rPr>
        <w:t>书面审查网上申报指南</w:t>
      </w:r>
    </w:p>
    <w:p w:rsidR="000C3AED" w:rsidRDefault="000C3AED" w:rsidP="007D329C">
      <w:pPr>
        <w:jc w:val="center"/>
        <w:rPr>
          <w:b/>
          <w:sz w:val="48"/>
          <w:szCs w:val="48"/>
        </w:rPr>
      </w:pPr>
      <w:r w:rsidRPr="007D329C">
        <w:rPr>
          <w:rFonts w:hint="eastAsia"/>
          <w:b/>
          <w:sz w:val="48"/>
          <w:szCs w:val="48"/>
        </w:rPr>
        <w:t>（用户手册）</w:t>
      </w:r>
    </w:p>
    <w:p w:rsidR="000C3AED" w:rsidRPr="001E27DD" w:rsidRDefault="000C3AED" w:rsidP="007D329C">
      <w:pPr>
        <w:jc w:val="center"/>
        <w:rPr>
          <w:b/>
          <w:sz w:val="48"/>
          <w:szCs w:val="48"/>
        </w:rPr>
      </w:pPr>
    </w:p>
    <w:p w:rsidR="000C3AED" w:rsidRPr="00553811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第一步</w:t>
      </w:r>
      <w:r w:rsidRPr="00553811">
        <w:rPr>
          <w:rFonts w:hint="eastAsia"/>
          <w:b/>
        </w:rPr>
        <w:t>：打开申报页面</w:t>
      </w:r>
    </w:p>
    <w:p w:rsidR="000C3AED" w:rsidRPr="00A20FBF" w:rsidRDefault="000C3AED" w:rsidP="007D329C">
      <w:r w:rsidRPr="00A20FBF">
        <w:rPr>
          <w:rFonts w:hint="eastAsia"/>
        </w:rPr>
        <w:t>请用电脑浏览器访问以下地址</w:t>
      </w:r>
      <w:hyperlink r:id="rId7" w:history="1">
        <w:r w:rsidRPr="00A20FBF">
          <w:t>www.jshrss.gov.cn/bsdt</w:t>
        </w:r>
      </w:hyperlink>
      <w:r w:rsidRPr="00A20FBF">
        <w:rPr>
          <w:rFonts w:hint="eastAsia"/>
        </w:rPr>
        <w:t>。</w:t>
      </w:r>
    </w:p>
    <w:p w:rsidR="000C3AED" w:rsidRPr="00322F1C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第二步：</w:t>
      </w:r>
      <w:r>
        <w:rPr>
          <w:rFonts w:hint="eastAsia"/>
          <w:b/>
        </w:rPr>
        <w:t>找到服务入口</w:t>
      </w:r>
    </w:p>
    <w:p w:rsidR="000C3AED" w:rsidRPr="00A20FBF" w:rsidRDefault="000C3AED" w:rsidP="007D329C">
      <w:r w:rsidRPr="00A20FBF">
        <w:rPr>
          <w:rFonts w:hint="eastAsia"/>
        </w:rPr>
        <w:t>找到热点服务的书面审查申报入口并点击进入。</w:t>
      </w:r>
    </w:p>
    <w:p w:rsidR="000C3AED" w:rsidRDefault="000C3AED" w:rsidP="007D329C">
      <w:pPr>
        <w:rPr>
          <w:b/>
          <w:sz w:val="48"/>
          <w:szCs w:val="48"/>
          <w:lang w:val="en-GB"/>
        </w:rPr>
      </w:pPr>
      <w:r w:rsidRPr="00D52DEA">
        <w:rPr>
          <w:b/>
          <w:sz w:val="48"/>
          <w:szCs w:val="48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71.25pt">
            <v:imagedata r:id="rId8" o:title=""/>
          </v:shape>
        </w:pict>
      </w:r>
    </w:p>
    <w:p w:rsidR="000C3AED" w:rsidRPr="00553811" w:rsidRDefault="000C3AED" w:rsidP="00322F1C">
      <w:pPr>
        <w:outlineLvl w:val="0"/>
        <w:rPr>
          <w:b/>
          <w:lang w:val="en-GB"/>
        </w:rPr>
      </w:pPr>
      <w:r w:rsidRPr="00322F1C">
        <w:rPr>
          <w:rFonts w:hint="eastAsia"/>
          <w:b/>
        </w:rPr>
        <w:t>第三步：</w:t>
      </w:r>
      <w:r>
        <w:rPr>
          <w:rFonts w:hint="eastAsia"/>
          <w:b/>
        </w:rPr>
        <w:t>登录</w:t>
      </w:r>
      <w:r>
        <w:rPr>
          <w:b/>
          <w:lang w:val="en-GB"/>
        </w:rPr>
        <w:t>/</w:t>
      </w:r>
      <w:r>
        <w:rPr>
          <w:rFonts w:hint="eastAsia"/>
          <w:b/>
          <w:lang w:val="en-GB"/>
        </w:rPr>
        <w:t>注册</w:t>
      </w:r>
    </w:p>
    <w:p w:rsidR="000C3AED" w:rsidRPr="00A20FBF" w:rsidRDefault="000C3AED" w:rsidP="007D329C">
      <w:r w:rsidRPr="00A20FBF">
        <w:rPr>
          <w:rFonts w:hint="eastAsia"/>
        </w:rPr>
        <w:t>请仔细阅读使用使用说明，尤其是所支持申报的地区说明，然后点击开始使用。</w:t>
      </w:r>
    </w:p>
    <w:p w:rsidR="000C3AED" w:rsidRDefault="000C3AED" w:rsidP="002F7DF8">
      <w:pPr>
        <w:pStyle w:val="ListParagraph"/>
        <w:ind w:leftChars="-1" w:left="31680" w:firstLineChars="0" w:firstLine="0"/>
        <w:jc w:val="center"/>
      </w:pPr>
      <w:r w:rsidRPr="00C27995">
        <w:rPr>
          <w:noProof/>
        </w:rPr>
        <w:pict>
          <v:shape id="图片 1" o:spid="_x0000_i1026" type="#_x0000_t75" style="width:414.75pt;height:197.25pt;visibility:visible">
            <v:imagedata r:id="rId9" o:title=""/>
          </v:shape>
        </w:pict>
      </w:r>
    </w:p>
    <w:p w:rsidR="000C3AED" w:rsidRDefault="000C3AED" w:rsidP="007D329C">
      <w:r>
        <w:rPr>
          <w:rFonts w:hint="eastAsia"/>
        </w:rPr>
        <w:t>请点击单位登录，选择组织机构代码或社会信用代码进行登录，若您还没有单位账号，请点右下角的单位用户，进行注册。</w:t>
      </w:r>
    </w:p>
    <w:p w:rsidR="000C3AED" w:rsidRDefault="000C3AED" w:rsidP="00E15E3C">
      <w:pPr>
        <w:pStyle w:val="ListParagraph"/>
        <w:ind w:left="360" w:firstLineChars="0" w:firstLine="0"/>
      </w:pPr>
    </w:p>
    <w:p w:rsidR="000C3AED" w:rsidRDefault="000C3AED" w:rsidP="002F7DF8">
      <w:pPr>
        <w:pStyle w:val="ListParagraph"/>
        <w:ind w:leftChars="-1" w:left="31680" w:firstLineChars="0" w:firstLine="0"/>
      </w:pPr>
      <w:r w:rsidRPr="00C27995">
        <w:rPr>
          <w:noProof/>
        </w:rPr>
        <w:pict>
          <v:shape id="图片 3" o:spid="_x0000_i1027" type="#_x0000_t75" style="width:410.25pt;height:329.25pt;visibility:visible">
            <v:imagedata r:id="rId10" o:title=""/>
          </v:shape>
        </w:pict>
      </w:r>
    </w:p>
    <w:p w:rsidR="000C3AED" w:rsidRDefault="000C3AED" w:rsidP="00E15E3C">
      <w:pPr>
        <w:pStyle w:val="ListParagraph"/>
        <w:ind w:left="360" w:firstLineChars="0" w:firstLine="0"/>
      </w:pPr>
      <w:r>
        <w:rPr>
          <w:rFonts w:hint="eastAsia"/>
        </w:rPr>
        <w:t>填写注册信息并验证手机后，点击注册按钮，校验通过后完成注册，并跳转到登录后页面。</w:t>
      </w:r>
    </w:p>
    <w:p w:rsidR="000C3AED" w:rsidRDefault="000C3AED" w:rsidP="00E15E3C">
      <w:pPr>
        <w:pStyle w:val="ListParagraph"/>
        <w:ind w:left="360" w:firstLineChars="0" w:firstLine="0"/>
      </w:pPr>
    </w:p>
    <w:p w:rsidR="000C3AED" w:rsidRPr="00322F1C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第四步：</w:t>
      </w:r>
      <w:r>
        <w:rPr>
          <w:rFonts w:hint="eastAsia"/>
          <w:b/>
        </w:rPr>
        <w:t>过渡跳转</w:t>
      </w:r>
    </w:p>
    <w:p w:rsidR="000C3AED" w:rsidRPr="007D329C" w:rsidRDefault="000C3AED" w:rsidP="007D329C">
      <w:pPr>
        <w:pStyle w:val="ListParagraph"/>
        <w:ind w:left="360" w:firstLineChars="0" w:firstLine="0"/>
      </w:pPr>
      <w:r>
        <w:rPr>
          <w:rFonts w:hint="eastAsia"/>
        </w:rPr>
        <w:t>点击为您推荐里的书面审查，进入业务说明页面。</w:t>
      </w:r>
      <w:r w:rsidRPr="00B03FFA">
        <w:rPr>
          <w:rFonts w:hint="eastAsia"/>
          <w:b/>
        </w:rPr>
        <w:t>若未显示该页面，则跳过此步骤。</w:t>
      </w:r>
    </w:p>
    <w:p w:rsidR="000C3AED" w:rsidRDefault="000C3AED" w:rsidP="002F7DF8">
      <w:pPr>
        <w:pStyle w:val="ListParagraph"/>
        <w:ind w:leftChars="-1" w:left="31680" w:firstLineChars="0" w:firstLine="0"/>
      </w:pPr>
      <w:r w:rsidRPr="00C27995">
        <w:rPr>
          <w:noProof/>
        </w:rPr>
        <w:pict>
          <v:shape id="图片 17" o:spid="_x0000_i1028" type="#_x0000_t75" style="width:414.75pt;height:197.25pt;visibility:visible">
            <v:imagedata r:id="rId11" o:title=""/>
          </v:shape>
        </w:pict>
      </w:r>
    </w:p>
    <w:p w:rsidR="000C3AED" w:rsidRDefault="000C3AED" w:rsidP="00E15E3C">
      <w:pPr>
        <w:pStyle w:val="ListParagraph"/>
        <w:ind w:left="360" w:firstLineChars="0" w:firstLine="0"/>
      </w:pPr>
    </w:p>
    <w:p w:rsidR="000C3AED" w:rsidRDefault="000C3AED" w:rsidP="00E15E3C">
      <w:pPr>
        <w:pStyle w:val="ListParagraph"/>
        <w:ind w:left="360" w:firstLineChars="0" w:firstLine="0"/>
      </w:pPr>
    </w:p>
    <w:p w:rsidR="000C3AED" w:rsidRPr="00322F1C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第五步：</w:t>
      </w:r>
      <w:r>
        <w:rPr>
          <w:rFonts w:hint="eastAsia"/>
          <w:b/>
        </w:rPr>
        <w:t>书面审查申报</w:t>
      </w:r>
    </w:p>
    <w:p w:rsidR="000C3AED" w:rsidRDefault="000C3AED" w:rsidP="00E15E3C">
      <w:pPr>
        <w:pStyle w:val="ListParagraph"/>
        <w:ind w:left="360" w:firstLineChars="0" w:firstLine="0"/>
        <w:rPr>
          <w:lang w:val="en-GB"/>
        </w:rPr>
      </w:pPr>
      <w:r>
        <w:rPr>
          <w:rFonts w:hint="eastAsia"/>
        </w:rPr>
        <w:t>选择要办理的业务</w:t>
      </w:r>
    </w:p>
    <w:p w:rsidR="000C3AED" w:rsidRPr="003F4EF2" w:rsidRDefault="000C3AED" w:rsidP="002F7DF8">
      <w:pPr>
        <w:pStyle w:val="ListParagraph"/>
        <w:ind w:leftChars="-1" w:left="31680" w:firstLineChars="0" w:firstLine="0"/>
        <w:rPr>
          <w:lang w:val="en-GB"/>
        </w:rPr>
      </w:pPr>
      <w:r w:rsidRPr="00C27995">
        <w:rPr>
          <w:noProof/>
        </w:rPr>
        <w:pict>
          <v:shape id="图片 2" o:spid="_x0000_i1029" type="#_x0000_t75" style="width:414.75pt;height:123.75pt;visibility:visible">
            <v:imagedata r:id="rId12" o:title=""/>
          </v:shape>
        </w:pict>
      </w:r>
    </w:p>
    <w:p w:rsidR="000C3AED" w:rsidRDefault="000C3AED" w:rsidP="00E15E3C">
      <w:pPr>
        <w:pStyle w:val="ListParagraph"/>
        <w:ind w:left="360" w:firstLineChars="0" w:firstLine="0"/>
        <w:rPr>
          <w:lang w:val="en-GB"/>
        </w:rPr>
      </w:pPr>
    </w:p>
    <w:p w:rsidR="000C3AED" w:rsidRDefault="000C3AED" w:rsidP="00A20FBF">
      <w:r>
        <w:rPr>
          <w:rFonts w:hint="eastAsia"/>
        </w:rPr>
        <w:t>点击书面审查申报，进入业务办理页面。</w:t>
      </w:r>
    </w:p>
    <w:p w:rsidR="000C3AED" w:rsidRPr="00A20FBF" w:rsidRDefault="000C3AED" w:rsidP="00A20FBF">
      <w:r>
        <w:pict>
          <v:shape id="_x0000_i1030" type="#_x0000_t75" style="width:411.75pt;height:86.25pt">
            <v:imagedata r:id="rId13" o:title=""/>
          </v:shape>
        </w:pict>
      </w:r>
    </w:p>
    <w:p w:rsidR="000C3AED" w:rsidRDefault="000C3AED" w:rsidP="002F7DF8">
      <w:pPr>
        <w:pStyle w:val="ListParagraph"/>
        <w:ind w:leftChars="-1" w:left="31680" w:firstLineChars="0" w:firstLine="0"/>
      </w:pPr>
    </w:p>
    <w:p w:rsidR="000C3AED" w:rsidRDefault="000C3AED" w:rsidP="00A20FBF">
      <w:r>
        <w:rPr>
          <w:rFonts w:hint="eastAsia"/>
        </w:rPr>
        <w:t>点击查询，若您已经进行过当年度书面审查申报，则无法继续申报，若已经做过暂存且未正式提交申报，此处系统会自动为您填充暂存内容。</w:t>
      </w:r>
    </w:p>
    <w:p w:rsidR="000C3AED" w:rsidRDefault="000C3AED" w:rsidP="00A20FBF"/>
    <w:p w:rsidR="000C3AED" w:rsidRDefault="000C3AED" w:rsidP="002F7DF8">
      <w:pPr>
        <w:pStyle w:val="ListParagraph"/>
        <w:ind w:leftChars="-1" w:left="31680" w:firstLineChars="0" w:firstLine="0"/>
      </w:pPr>
      <w:r>
        <w:rPr>
          <w:noProof/>
        </w:rPr>
        <w:pict>
          <v:shape id="_x0000_i1031" type="#_x0000_t75" style="width:412.5pt;height:191.25pt">
            <v:imagedata r:id="rId14" o:title=""/>
          </v:shape>
        </w:pict>
      </w:r>
    </w:p>
    <w:p w:rsidR="000C3AED" w:rsidRDefault="000C3AED" w:rsidP="00A20FBF">
      <w:r>
        <w:rPr>
          <w:rFonts w:hint="eastAsia"/>
        </w:rPr>
        <w:t>您可以在填写过程中随时进行暂存，然后离开申报页面，下次申报时会自动取出已暂存的数据。</w:t>
      </w:r>
    </w:p>
    <w:p w:rsidR="000C3AED" w:rsidRPr="00A20FBF" w:rsidRDefault="000C3AED" w:rsidP="00A20FBF">
      <w:r>
        <w:rPr>
          <w:rFonts w:hint="eastAsia"/>
        </w:rPr>
        <w:t>填写完成并无误后，请点击选择提交。表格填写说明请参照“开始使用”页面上提供的</w:t>
      </w:r>
      <w:r w:rsidRPr="00A20FBF">
        <w:t>"</w:t>
      </w:r>
      <w:hyperlink r:id="rId15" w:tgtFrame="_blank" w:history="1">
        <w:r w:rsidRPr="00A20FBF">
          <w:t>2016</w:t>
        </w:r>
        <w:r w:rsidRPr="00A20FBF">
          <w:rPr>
            <w:rFonts w:hint="eastAsia"/>
          </w:rPr>
          <w:t>年度书面审查须知</w:t>
        </w:r>
      </w:hyperlink>
      <w:r w:rsidRPr="00A20FBF">
        <w:t>"</w:t>
      </w:r>
      <w:r w:rsidRPr="00A20FBF">
        <w:rPr>
          <w:rFonts w:hint="eastAsia"/>
        </w:rPr>
        <w:t>和</w:t>
      </w:r>
      <w:r w:rsidRPr="00A20FBF">
        <w:t>"</w:t>
      </w:r>
      <w:hyperlink r:id="rId16" w:tgtFrame="_blank" w:history="1">
        <w:r w:rsidRPr="00A20FBF">
          <w:rPr>
            <w:rFonts w:hint="eastAsia"/>
          </w:rPr>
          <w:t>书面审查数据项</w:t>
        </w:r>
      </w:hyperlink>
      <w:r w:rsidRPr="00A20FBF">
        <w:t>"</w:t>
      </w:r>
      <w:r>
        <w:rPr>
          <w:rFonts w:hint="eastAsia"/>
        </w:rPr>
        <w:t>。</w:t>
      </w:r>
    </w:p>
    <w:p w:rsidR="000C3AED" w:rsidRPr="00322F1C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第六步：</w:t>
      </w:r>
      <w:r>
        <w:rPr>
          <w:rFonts w:hint="eastAsia"/>
          <w:b/>
        </w:rPr>
        <w:t>书面审查进度查询</w:t>
      </w:r>
    </w:p>
    <w:p w:rsidR="000C3AED" w:rsidRDefault="000C3AED" w:rsidP="00A20FBF">
      <w:r>
        <w:rPr>
          <w:rFonts w:hint="eastAsia"/>
        </w:rPr>
        <w:t>提交后可以进行书面审查进度查询，点击进入查询。默认查询的是最新一次提交的书面审查记录。</w:t>
      </w:r>
    </w:p>
    <w:p w:rsidR="000C3AED" w:rsidRPr="003F4EF2" w:rsidRDefault="000C3AED" w:rsidP="00F63992">
      <w:pPr>
        <w:pStyle w:val="ListParagraph"/>
        <w:ind w:left="360" w:firstLineChars="0" w:firstLine="0"/>
      </w:pPr>
    </w:p>
    <w:p w:rsidR="000C3AED" w:rsidRDefault="000C3AED" w:rsidP="002F7DF8">
      <w:pPr>
        <w:pStyle w:val="ListParagraph"/>
        <w:ind w:leftChars="-1" w:left="31680" w:firstLineChars="0" w:firstLine="0"/>
      </w:pPr>
      <w:r w:rsidRPr="00C27995">
        <w:rPr>
          <w:noProof/>
        </w:rPr>
        <w:pict>
          <v:shape id="图片 23" o:spid="_x0000_i1032" type="#_x0000_t75" style="width:414.75pt;height:120pt;visibility:visible">
            <v:imagedata r:id="rId17" o:title=""/>
          </v:shape>
        </w:pict>
      </w:r>
    </w:p>
    <w:p w:rsidR="000C3AED" w:rsidRDefault="000C3AED" w:rsidP="002F7DF8">
      <w:pPr>
        <w:pStyle w:val="ListParagraph"/>
        <w:ind w:leftChars="-1" w:left="31680" w:firstLineChars="0" w:firstLine="0"/>
      </w:pPr>
      <w:r w:rsidRPr="00C27995">
        <w:rPr>
          <w:noProof/>
        </w:rPr>
        <w:pict>
          <v:shape id="图片 24" o:spid="_x0000_i1033" type="#_x0000_t75" style="width:410.25pt;height:222pt;visibility:visible">
            <v:imagedata r:id="rId18" o:title=""/>
          </v:shape>
        </w:pict>
      </w:r>
    </w:p>
    <w:p w:rsidR="000C3AED" w:rsidRDefault="000C3AED" w:rsidP="00A20FBF">
      <w:r>
        <w:rPr>
          <w:rFonts w:hint="eastAsia"/>
        </w:rPr>
        <w:t>如果已经进行过审查，可以查看审核状态和审查机构的信息。</w:t>
      </w:r>
    </w:p>
    <w:p w:rsidR="000C3AED" w:rsidRDefault="000C3AED" w:rsidP="002F7DF8">
      <w:pPr>
        <w:pStyle w:val="ListParagraph"/>
        <w:ind w:leftChars="-1" w:left="31680" w:firstLineChars="0" w:firstLine="0"/>
      </w:pPr>
    </w:p>
    <w:p w:rsidR="000C3AED" w:rsidRPr="00322F1C" w:rsidRDefault="000C3AED" w:rsidP="00322F1C">
      <w:pPr>
        <w:outlineLvl w:val="0"/>
        <w:rPr>
          <w:b/>
        </w:rPr>
      </w:pPr>
      <w:r w:rsidRPr="00322F1C">
        <w:rPr>
          <w:rFonts w:hint="eastAsia"/>
          <w:b/>
        </w:rPr>
        <w:t>第七步：</w:t>
      </w:r>
      <w:r>
        <w:rPr>
          <w:rFonts w:hint="eastAsia"/>
          <w:b/>
        </w:rPr>
        <w:t>书面审查打印</w:t>
      </w:r>
    </w:p>
    <w:p w:rsidR="000C3AED" w:rsidRDefault="000C3AED" w:rsidP="00A20FBF">
      <w:r>
        <w:rPr>
          <w:rFonts w:hint="eastAsia"/>
        </w:rPr>
        <w:t>还可以对提交后的书面审查信息进行打印查看。</w:t>
      </w:r>
    </w:p>
    <w:p w:rsidR="000C3AED" w:rsidRDefault="000C3AED" w:rsidP="00A20FBF">
      <w:r w:rsidRPr="00C27995">
        <w:rPr>
          <w:noProof/>
        </w:rPr>
        <w:pict>
          <v:shape id="图片 25" o:spid="_x0000_i1034" type="#_x0000_t75" style="width:408pt;height:120.75pt;visibility:visible">
            <v:imagedata r:id="rId19" o:title=""/>
          </v:shape>
        </w:pict>
      </w:r>
    </w:p>
    <w:p w:rsidR="000C3AED" w:rsidRDefault="000C3AED" w:rsidP="002F7DF8">
      <w:pPr>
        <w:pStyle w:val="ListParagraph"/>
        <w:ind w:leftChars="-1" w:left="31680" w:firstLineChars="0" w:firstLine="0"/>
      </w:pPr>
    </w:p>
    <w:p w:rsidR="000C3AED" w:rsidRDefault="000C3AED" w:rsidP="002F7DF8">
      <w:pPr>
        <w:pStyle w:val="ListParagraph"/>
        <w:ind w:leftChars="-1" w:left="31680" w:firstLineChars="0" w:firstLine="0"/>
        <w:jc w:val="center"/>
        <w:rPr>
          <w:noProof/>
        </w:rPr>
      </w:pPr>
    </w:p>
    <w:p w:rsidR="000C3AED" w:rsidRDefault="000C3AED" w:rsidP="00441F97">
      <w:r>
        <w:rPr>
          <w:rFonts w:hint="eastAsia"/>
          <w:noProof/>
        </w:rPr>
        <w:t>您可以选择直接打印，或者，导出后进行打印。</w:t>
      </w:r>
    </w:p>
    <w:p w:rsidR="000C3AED" w:rsidRPr="00EF409B" w:rsidRDefault="000C3AED" w:rsidP="008A3F53">
      <w:pPr>
        <w:pStyle w:val="ListParagraph"/>
        <w:ind w:left="360" w:firstLineChars="0" w:firstLine="0"/>
      </w:pPr>
    </w:p>
    <w:p w:rsidR="000C3AED" w:rsidRDefault="000C3AED" w:rsidP="008A3F53">
      <w:pPr>
        <w:pStyle w:val="ListParagraph"/>
        <w:ind w:left="360" w:firstLineChars="0" w:firstLine="0"/>
      </w:pPr>
    </w:p>
    <w:p w:rsidR="000C3AED" w:rsidRPr="008A3F53" w:rsidRDefault="000C3AED" w:rsidP="008A3F53">
      <w:pPr>
        <w:pStyle w:val="ListParagraph"/>
        <w:ind w:left="360" w:firstLineChars="0" w:firstLine="0"/>
      </w:pPr>
    </w:p>
    <w:sectPr w:rsidR="000C3AED" w:rsidRPr="008A3F53" w:rsidSect="00973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AED" w:rsidRDefault="000C3AED" w:rsidP="00755C13">
      <w:r>
        <w:separator/>
      </w:r>
    </w:p>
  </w:endnote>
  <w:endnote w:type="continuationSeparator" w:id="0">
    <w:p w:rsidR="000C3AED" w:rsidRDefault="000C3AED" w:rsidP="00755C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AED" w:rsidRDefault="000C3AED" w:rsidP="00755C13">
      <w:r>
        <w:separator/>
      </w:r>
    </w:p>
  </w:footnote>
  <w:footnote w:type="continuationSeparator" w:id="0">
    <w:p w:rsidR="000C3AED" w:rsidRDefault="000C3AED" w:rsidP="00755C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D24E5"/>
    <w:multiLevelType w:val="hybridMultilevel"/>
    <w:tmpl w:val="A036C742"/>
    <w:lvl w:ilvl="0" w:tplc="2D7AE7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E3C"/>
    <w:rsid w:val="000C3AED"/>
    <w:rsid w:val="001E27DD"/>
    <w:rsid w:val="00236010"/>
    <w:rsid w:val="002E31F8"/>
    <w:rsid w:val="002F7DF8"/>
    <w:rsid w:val="00322F1C"/>
    <w:rsid w:val="003F4EF2"/>
    <w:rsid w:val="00441F97"/>
    <w:rsid w:val="00553811"/>
    <w:rsid w:val="00595EF8"/>
    <w:rsid w:val="005E4C97"/>
    <w:rsid w:val="00654D29"/>
    <w:rsid w:val="00667B70"/>
    <w:rsid w:val="00681678"/>
    <w:rsid w:val="006F5EE1"/>
    <w:rsid w:val="0070026C"/>
    <w:rsid w:val="00755C13"/>
    <w:rsid w:val="007D329C"/>
    <w:rsid w:val="00875875"/>
    <w:rsid w:val="00887A99"/>
    <w:rsid w:val="008A3F53"/>
    <w:rsid w:val="008B7706"/>
    <w:rsid w:val="008F0B60"/>
    <w:rsid w:val="00973E70"/>
    <w:rsid w:val="00A20FBF"/>
    <w:rsid w:val="00A67595"/>
    <w:rsid w:val="00A774ED"/>
    <w:rsid w:val="00A8736A"/>
    <w:rsid w:val="00B03FFA"/>
    <w:rsid w:val="00B82BA3"/>
    <w:rsid w:val="00B958D8"/>
    <w:rsid w:val="00C27995"/>
    <w:rsid w:val="00C56FB8"/>
    <w:rsid w:val="00D52DEA"/>
    <w:rsid w:val="00D67C0C"/>
    <w:rsid w:val="00E15E3C"/>
    <w:rsid w:val="00EF409B"/>
    <w:rsid w:val="00F6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3E7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15E3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7D32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329C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7D329C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semiHidden/>
    <w:rsid w:val="00755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55C1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55C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55C1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6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jshrss.gov.cn/bsd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jshrss.gov.cn/sy/gggs/201602/P020160226635832338110.xl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jshrss.gov.cn/sy/gggs/201602/t20160226_195493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134</Words>
  <Characters>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书面审查网上申报指南</dc:title>
  <dc:subject/>
  <dc:creator>Bin Wu</dc:creator>
  <cp:keywords/>
  <dc:description/>
  <cp:lastModifiedBy>aaa</cp:lastModifiedBy>
  <cp:revision>2</cp:revision>
  <dcterms:created xsi:type="dcterms:W3CDTF">2017-04-21T01:40:00Z</dcterms:created>
  <dcterms:modified xsi:type="dcterms:W3CDTF">2017-04-21T01:40:00Z</dcterms:modified>
</cp:coreProperties>
</file>